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156" w:rsidRPr="005F19AA" w:rsidRDefault="003B21E3">
      <w:pPr>
        <w:rPr>
          <w:b/>
          <w:i/>
          <w:sz w:val="28"/>
          <w:szCs w:val="28"/>
        </w:rPr>
      </w:pPr>
      <w:r w:rsidRPr="005F19AA">
        <w:rPr>
          <w:b/>
          <w:i/>
          <w:sz w:val="28"/>
          <w:szCs w:val="28"/>
        </w:rPr>
        <w:t>St Andrew’s Primary Health Week 1</w:t>
      </w:r>
      <w:r w:rsidRPr="005F19AA">
        <w:rPr>
          <w:b/>
          <w:i/>
          <w:sz w:val="28"/>
          <w:szCs w:val="28"/>
          <w:vertAlign w:val="superscript"/>
        </w:rPr>
        <w:t>st</w:t>
      </w:r>
      <w:r w:rsidRPr="005F19AA">
        <w:rPr>
          <w:b/>
          <w:i/>
          <w:sz w:val="28"/>
          <w:szCs w:val="28"/>
        </w:rPr>
        <w:t xml:space="preserve"> – 5</w:t>
      </w:r>
      <w:r w:rsidRPr="005F19AA">
        <w:rPr>
          <w:b/>
          <w:i/>
          <w:sz w:val="28"/>
          <w:szCs w:val="28"/>
          <w:vertAlign w:val="superscript"/>
        </w:rPr>
        <w:t>th</w:t>
      </w:r>
      <w:r w:rsidRPr="005F19AA">
        <w:rPr>
          <w:b/>
          <w:i/>
          <w:sz w:val="28"/>
          <w:szCs w:val="28"/>
        </w:rPr>
        <w:t xml:space="preserve"> June 2015</w:t>
      </w:r>
    </w:p>
    <w:p w:rsidR="003B21E3" w:rsidRDefault="003B21E3">
      <w:r>
        <w:rPr>
          <w:noProof/>
          <w:lang w:eastAsia="en-GB"/>
        </w:rPr>
        <w:drawing>
          <wp:inline distT="0" distB="0" distL="0" distR="0">
            <wp:extent cx="2678085" cy="2009677"/>
            <wp:effectExtent l="0" t="0" r="8255" b="0"/>
            <wp:docPr id="1" name="Picture 1" descr="\\StAndrews01\redirects$\jlaing512\Desktop\New folder\20150603_11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ndrews01\redirects$\jlaing512\Desktop\New folder\20150603_1123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94" cy="203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663">
        <w:t xml:space="preserve">     </w:t>
      </w:r>
      <w:r w:rsidR="005F19AA">
        <w:t xml:space="preserve">  </w:t>
      </w:r>
      <w:r w:rsidR="00CB5663" w:rsidRPr="00CB5663">
        <w:rPr>
          <w:noProof/>
          <w:lang w:eastAsia="en-GB"/>
        </w:rPr>
        <w:drawing>
          <wp:inline distT="0" distB="0" distL="0" distR="0">
            <wp:extent cx="2723218" cy="2042014"/>
            <wp:effectExtent l="0" t="0" r="1270" b="0"/>
            <wp:docPr id="2" name="Picture 2" descr="\\StAndrews01\redirects$\jlaing512\Desktop\New folder\20150601_14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Andrews01\redirects$\jlaing512\Desktop\New folder\20150601_145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98" cy="205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63" w:rsidRDefault="00CB5663">
      <w:r w:rsidRPr="00CB5663">
        <w:rPr>
          <w:noProof/>
          <w:lang w:eastAsia="en-GB"/>
        </w:rPr>
        <w:drawing>
          <wp:inline distT="0" distB="0" distL="0" distR="0">
            <wp:extent cx="2686050" cy="2014144"/>
            <wp:effectExtent l="0" t="0" r="0" b="5715"/>
            <wp:docPr id="3" name="Picture 3" descr="\\StAndrews01\redirects$\jlaing512\Desktop\New folder\20150603_11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Andrews01\redirects$\jlaing512\Desktop\New folder\20150603_112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42" cy="201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in;height:163.5pt">
            <v:imagedata r:id="rId7" o:title="20150603_110813"/>
          </v:shape>
        </w:pict>
      </w:r>
      <w:bookmarkStart w:id="0" w:name="_GoBack"/>
      <w:bookmarkEnd w:id="0"/>
    </w:p>
    <w:p w:rsidR="00CB5663" w:rsidRDefault="00FC7E0E">
      <w:r>
        <w:pict>
          <v:shape id="_x0000_i1041" type="#_x0000_t75" style="width:212.25pt;height:160.5pt">
            <v:imagedata r:id="rId8" o:title="20150603_115319"/>
          </v:shape>
        </w:pict>
      </w:r>
      <w:r w:rsidR="00CB5663">
        <w:t xml:space="preserve">     </w:t>
      </w:r>
      <w:r>
        <w:rPr>
          <w:noProof/>
          <w:lang w:eastAsia="en-GB"/>
        </w:rPr>
        <w:drawing>
          <wp:inline distT="0" distB="0" distL="0" distR="0" wp14:anchorId="491542D6" wp14:editId="3A8E9110">
            <wp:extent cx="2781979" cy="167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5392" cy="168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6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1E3"/>
    <w:rsid w:val="003B0156"/>
    <w:rsid w:val="003B21E3"/>
    <w:rsid w:val="005F19AA"/>
    <w:rsid w:val="00CB5663"/>
    <w:rsid w:val="00FC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DD40CF-F5E9-4817-A5FC-9C7E6A95A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4BADF436.dotm</Template>
  <TotalTime>41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Dundee City Council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Laing, Jack</dc:creator>
  <cp:keywords/>
  <dc:description/>
  <cp:lastModifiedBy>Laing, Jack</cp:lastModifiedBy>
  <cp:revision>1</cp:revision>
  <dcterms:created xsi:type="dcterms:W3CDTF">2015-06-03T15:36:00Z</dcterms:created>
  <dcterms:modified xsi:type="dcterms:W3CDTF">2015-06-03T16:17:00Z</dcterms:modified>
</cp:coreProperties>
</file>