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641" w:rsidRDefault="00EF0EFF"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2711216" cy="2034540"/>
            <wp:effectExtent l="0" t="0" r="0" b="3810"/>
            <wp:docPr id="1" name="Picture 1" descr="J:\Unicorn pics\20150429_13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Unicorn pics\20150429_133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01" cy="20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>
            <wp:extent cx="2743200" cy="2058542"/>
            <wp:effectExtent l="0" t="0" r="0" b="0"/>
            <wp:docPr id="2" name="Picture 2" descr="J:\Unicorn pics\20150429_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Unicorn pics\20150429_13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27" cy="20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4F0">
        <w:rPr>
          <w:noProof/>
          <w:lang w:eastAsia="en-GB"/>
        </w:rPr>
        <w:drawing>
          <wp:inline distT="0" distB="0" distL="0" distR="0">
            <wp:extent cx="2781300" cy="2087132"/>
            <wp:effectExtent l="0" t="0" r="0" b="8890"/>
            <wp:docPr id="8" name="Picture 8" descr="J:\Unicorn pics\20150429_14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Unicorn pics\20150429_141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07" cy="20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4F0">
        <w:t xml:space="preserve">       </w:t>
      </w:r>
      <w:r>
        <w:rPr>
          <w:noProof/>
          <w:lang w:eastAsia="en-GB"/>
        </w:rPr>
        <w:drawing>
          <wp:inline distT="0" distB="0" distL="0" distR="0">
            <wp:extent cx="2686050" cy="2015655"/>
            <wp:effectExtent l="0" t="0" r="0" b="3810"/>
            <wp:docPr id="3" name="Picture 3" descr="J:\Unicorn pics\20150429_13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Unicorn pics\20150429_131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12" cy="20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n-GB"/>
        </w:rPr>
        <w:drawing>
          <wp:inline distT="0" distB="0" distL="0" distR="0">
            <wp:extent cx="2714625" cy="2037100"/>
            <wp:effectExtent l="0" t="0" r="0" b="1270"/>
            <wp:docPr id="4" name="Picture 4" descr="J:\Unicorn pics\20150429_13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Unicorn pics\20150429_133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56" cy="20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4F0">
        <w:t xml:space="preserve">     </w:t>
      </w:r>
      <w:r w:rsidR="0090515F">
        <w:rPr>
          <w:noProof/>
          <w:lang w:eastAsia="en-GB"/>
        </w:rPr>
        <w:drawing>
          <wp:inline distT="0" distB="0" distL="0" distR="0">
            <wp:extent cx="2843223" cy="2133600"/>
            <wp:effectExtent l="0" t="0" r="0" b="0"/>
            <wp:docPr id="10" name="Picture 10" descr="J:\Unicorn pics\Unicorn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Unicorn pics\Unicorn 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28" cy="21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4F0">
        <w:t xml:space="preserve">      </w:t>
      </w:r>
      <w:r w:rsidR="00CD54F0">
        <w:rPr>
          <w:noProof/>
          <w:lang w:eastAsia="en-GB"/>
        </w:rPr>
        <w:drawing>
          <wp:inline distT="0" distB="0" distL="0" distR="0">
            <wp:extent cx="2781300" cy="2087132"/>
            <wp:effectExtent l="0" t="0" r="0" b="8890"/>
            <wp:docPr id="9" name="Picture 9" descr="J:\Unicorn pics\20150429_14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Unicorn pics\20150429_14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6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61266">
        <w:rPr>
          <w:noProof/>
          <w:lang w:eastAsia="en-GB"/>
        </w:rPr>
        <w:drawing>
          <wp:inline distT="0" distB="0" distL="0" distR="0">
            <wp:extent cx="2762250" cy="2072837"/>
            <wp:effectExtent l="0" t="0" r="0" b="3810"/>
            <wp:docPr id="11" name="Picture 11" descr="J:\Unicorn pics\20150429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Unicorn pics\20150429_142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99" cy="20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46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EFF"/>
    <w:rsid w:val="00161266"/>
    <w:rsid w:val="00264641"/>
    <w:rsid w:val="0090515F"/>
    <w:rsid w:val="00CD54F0"/>
    <w:rsid w:val="00EF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B5A242-6DF8-48E4-9056-F0F040B1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908D5D8C.dotm</Template>
  <TotalTime>99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City Council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Laing, Jack</dc:creator>
  <cp:keywords/>
  <dc:description/>
  <cp:lastModifiedBy>Laing, Jack</cp:lastModifiedBy>
  <cp:revision>1</cp:revision>
  <dcterms:created xsi:type="dcterms:W3CDTF">2015-04-30T09:26:00Z</dcterms:created>
  <dcterms:modified xsi:type="dcterms:W3CDTF">2015-04-30T11:05:00Z</dcterms:modified>
</cp:coreProperties>
</file>